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3C" w:rsidRPr="00445FA4" w:rsidRDefault="00795A3C" w:rsidP="00990E1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45FA4">
        <w:rPr>
          <w:b/>
          <w:bCs/>
          <w:sz w:val="28"/>
          <w:szCs w:val="28"/>
        </w:rPr>
        <w:t>17 мая 2020 года – Всемирный День памяти людей, умерших от СПИДа</w:t>
      </w:r>
    </w:p>
    <w:p w:rsidR="00795A3C" w:rsidRPr="00445FA4" w:rsidRDefault="00795A3C" w:rsidP="00751A1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795A3C" w:rsidRPr="00445FA4" w:rsidRDefault="00795A3C" w:rsidP="002F2836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Ежегодно в третье воскресенье мая  вспоминают людей, умерших от СПИДа.  </w:t>
      </w:r>
    </w:p>
    <w:p w:rsidR="00795A3C" w:rsidRPr="00445FA4" w:rsidRDefault="00795A3C" w:rsidP="00D42162">
      <w:pPr>
        <w:pStyle w:val="NormalWeb"/>
        <w:spacing w:before="0" w:beforeAutospacing="0" w:after="0" w:afterAutospacing="0"/>
        <w:jc w:val="center"/>
        <w:rPr>
          <w:rStyle w:val="Strong"/>
          <w:b w:val="0"/>
          <w:bCs w:val="0"/>
          <w:color w:val="000000"/>
          <w:sz w:val="28"/>
          <w:szCs w:val="28"/>
        </w:rPr>
      </w:pPr>
    </w:p>
    <w:p w:rsidR="00795A3C" w:rsidRPr="00445FA4" w:rsidRDefault="00795A3C" w:rsidP="004822A9">
      <w:pPr>
        <w:pStyle w:val="NormalWeb"/>
        <w:spacing w:before="0" w:beforeAutospacing="0" w:after="0" w:afterAutospacing="0"/>
        <w:ind w:firstLine="709"/>
        <w:jc w:val="both"/>
        <w:rPr>
          <w:rStyle w:val="Strong"/>
          <w:b w:val="0"/>
          <w:bCs w:val="0"/>
          <w:sz w:val="28"/>
          <w:szCs w:val="28"/>
        </w:rPr>
      </w:pPr>
      <w:r w:rsidRPr="00445FA4">
        <w:rPr>
          <w:sz w:val="28"/>
          <w:szCs w:val="28"/>
        </w:rPr>
        <w:t xml:space="preserve">Всемирный день памяти проводится с целью вспомнить о тех, кто умер от СПИДа, выразить солидарность с людьми, живущими с ВИЧ, информировать и мобилизовать общество, заставить задуматься о том, что проблема ВИЧ-инфекции  может коснуться каждого из нас. </w:t>
      </w:r>
      <w:r w:rsidRPr="00445FA4">
        <w:rPr>
          <w:rStyle w:val="Strong"/>
          <w:b w:val="0"/>
          <w:bCs w:val="0"/>
          <w:color w:val="000000"/>
          <w:sz w:val="28"/>
          <w:szCs w:val="28"/>
        </w:rPr>
        <w:t>Профилактическая работа организована под девизом  «</w:t>
      </w:r>
      <w:r w:rsidRPr="00445FA4">
        <w:rPr>
          <w:rStyle w:val="Strong"/>
          <w:color w:val="000000"/>
          <w:sz w:val="28"/>
          <w:szCs w:val="28"/>
        </w:rPr>
        <w:t>Здоровье и благополучие для всех людей.  Толерантное отношение к каждому человеку. Соблюдение прав</w:t>
      </w:r>
      <w:r w:rsidRPr="00445FA4">
        <w:rPr>
          <w:rStyle w:val="Strong"/>
          <w:b w:val="0"/>
          <w:bCs w:val="0"/>
          <w:color w:val="000000"/>
          <w:sz w:val="28"/>
          <w:szCs w:val="28"/>
        </w:rPr>
        <w:t>».</w:t>
      </w:r>
    </w:p>
    <w:p w:rsidR="00795A3C" w:rsidRDefault="00795A3C" w:rsidP="00F237E1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360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22.4pt;height:307.2pt;visibility:visible">
            <v:imagedata r:id="rId7" o:title=""/>
          </v:shape>
        </w:pict>
      </w:r>
    </w:p>
    <w:p w:rsidR="00795A3C" w:rsidRPr="00445FA4" w:rsidRDefault="00795A3C" w:rsidP="00F237E1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Впервые Международный День памяти людей, умерших от СПИДа, был проведен в 1983г. в американском городе Сан-Франциско. В 80-е годы стремительно увеличивалось количество новых случаев ВИЧ-инфекции, в т.ч. нарастала смертность от СПИДа</w:t>
      </w:r>
      <w:r w:rsidRPr="00445FA4">
        <w:rPr>
          <w:color w:val="000000"/>
          <w:sz w:val="28"/>
          <w:szCs w:val="28"/>
        </w:rPr>
        <w:t xml:space="preserve"> (синдрома приобретенного иммунодефицита)</w:t>
      </w:r>
      <w:r w:rsidRPr="00445FA4">
        <w:rPr>
          <w:sz w:val="28"/>
          <w:szCs w:val="28"/>
        </w:rPr>
        <w:t xml:space="preserve">. СПИД – это последняя, наиболее тяжелая стадия ВИЧ-инфекции.  В то время ещё не существовало лечения. Одним из знаков памяти и солидарности с людьми, которых затронула проблема ВИЧ/СПИДа, является красная лента, которую в 1991 году придумал художник Франк Мур. И в настоящее время в этот день люди прикрепляют к своей одежде красные ленточки. В День памяти существует традиция шитья квилтов - памятных полотен, лоскутных картин на ткани, посвященных памяти близких людей. Эта традиция зародилась с  1987г., когда  активист Клив Джонс предложил создать лоскутное одеяло в память обо всех людях, умерших от СПИДа. </w:t>
      </w:r>
    </w:p>
    <w:p w:rsidR="00795A3C" w:rsidRPr="00445FA4" w:rsidRDefault="00795A3C" w:rsidP="00261C63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s1026" type="#_x0000_t75" style="position:absolute;left:0;text-align:left;margin-left:343.4pt;margin-top:54.1pt;width:168.35pt;height:229.05pt;z-index:-251658240;visibility:visible" wrapcoords="-96 0 -96 21529 21600 21529 21600 0 -96 0">
            <v:imagedata r:id="rId8" o:title=""/>
            <w10:wrap type="tight"/>
          </v:shape>
        </w:pict>
      </w:r>
      <w:r w:rsidRPr="00445FA4">
        <w:rPr>
          <w:sz w:val="28"/>
          <w:szCs w:val="28"/>
        </w:rPr>
        <w:t>Согласно мировой статистке за весь период наблюдения от сопутствующих  СПИДу болезней  умерло  32,0 (от 23,6 до 43,8) млн. человек. Вместе с тем, благодаря достижениям современной медицины такое заболевание как ВИЧ-инфекция больше не является смертельным приговором. Вовремя начав лечение антиретровирусными препаратами и следуя всем указаниям врача, люди, живущие с ВИЧ, могут прожить долгую и полноценную жизнь. Качество жизни ВИЧ-позитивных людей благодаря этим лекарственным препаратам почти ничем не отличается от качества жизни людей без ВИЧ.</w:t>
      </w:r>
    </w:p>
    <w:p w:rsidR="00795A3C" w:rsidRPr="00445FA4" w:rsidRDefault="00795A3C" w:rsidP="002F2836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настоящее время  в нашей стране проживает более 22 тысяч человек с ВИЧ-позитивным статусом.  В стране превалирует половой путь передачи ВИЧ-инфекции –  более 82% случаев. Наибольшее число случаев  регистрируется среди лиц в возрасте от 30 до 45 лет (60% всех случаев). В структуре заболевших из каждых 10 человек – 6 мужчины. </w:t>
      </w:r>
    </w:p>
    <w:p w:rsidR="00795A3C" w:rsidRPr="00445FA4" w:rsidRDefault="00795A3C" w:rsidP="002F283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ВИЧ-инфекция – хроническое медикаментозно управляемое инфекционное заболевание, вызываемое вирусом иммунодефицита человека (ВИЧ). В настоящее время полностью удалить ВИЧ из организма нельзя. В то же время, благодаря современным методам лечения и диагностики возможно остановить прогрессирование заболевания и не допустить развитие терминальной стадии заболевания.</w:t>
      </w:r>
    </w:p>
    <w:p w:rsidR="00795A3C" w:rsidRPr="00445FA4" w:rsidRDefault="00795A3C" w:rsidP="002F2836">
      <w:pPr>
        <w:shd w:val="clear" w:color="auto" w:fill="FFFFFF"/>
        <w:ind w:right="300" w:firstLine="708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СПИД не разовьется, если ВИЧ-позитивный человек:</w:t>
      </w:r>
    </w:p>
    <w:p w:rsidR="00795A3C" w:rsidRPr="00445FA4" w:rsidRDefault="00795A3C" w:rsidP="002F2836">
      <w:pPr>
        <w:pStyle w:val="ListParagraph"/>
        <w:numPr>
          <w:ilvl w:val="0"/>
          <w:numId w:val="21"/>
        </w:numPr>
        <w:shd w:val="clear" w:color="auto" w:fill="FFFFFF"/>
        <w:ind w:left="709" w:right="300" w:hanging="709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как можно раньше узнает свой ВИЧ-статус;</w:t>
      </w:r>
    </w:p>
    <w:p w:rsidR="00795A3C" w:rsidRPr="00445FA4" w:rsidRDefault="00795A3C" w:rsidP="002F2836">
      <w:pPr>
        <w:pStyle w:val="ListParagraph"/>
        <w:numPr>
          <w:ilvl w:val="0"/>
          <w:numId w:val="21"/>
        </w:numPr>
        <w:shd w:val="clear" w:color="auto" w:fill="FFFFFF"/>
        <w:ind w:left="709" w:right="300" w:hanging="709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регулярно будет посещать врача-инфекциониста;</w:t>
      </w:r>
    </w:p>
    <w:p w:rsidR="00795A3C" w:rsidRPr="00445FA4" w:rsidRDefault="00795A3C" w:rsidP="002F2836">
      <w:pPr>
        <w:pStyle w:val="ListParagraph"/>
        <w:numPr>
          <w:ilvl w:val="0"/>
          <w:numId w:val="21"/>
        </w:numPr>
        <w:shd w:val="clear" w:color="auto" w:fill="FFFFFF"/>
        <w:ind w:left="709" w:right="300" w:hanging="709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 xml:space="preserve"> проходить необходимые обследования (определение количества клеток иммунной системы (С</w:t>
      </w:r>
      <w:r w:rsidRPr="00445FA4">
        <w:rPr>
          <w:sz w:val="28"/>
          <w:szCs w:val="28"/>
          <w:lang w:val="en-US"/>
        </w:rPr>
        <w:t>D</w:t>
      </w:r>
      <w:r w:rsidRPr="00445FA4">
        <w:rPr>
          <w:sz w:val="28"/>
          <w:szCs w:val="28"/>
        </w:rPr>
        <w:t>4-лимфоцитов) и вирусных частиц (вирусная нагрузка) в крови;</w:t>
      </w:r>
    </w:p>
    <w:p w:rsidR="00795A3C" w:rsidRPr="00445FA4" w:rsidRDefault="00795A3C" w:rsidP="002F2836">
      <w:pPr>
        <w:pStyle w:val="ListParagraph"/>
        <w:numPr>
          <w:ilvl w:val="0"/>
          <w:numId w:val="21"/>
        </w:numPr>
        <w:shd w:val="clear" w:color="auto" w:fill="FFFFFF"/>
        <w:ind w:left="709" w:right="300" w:hanging="709"/>
        <w:jc w:val="both"/>
        <w:textAlignment w:val="baseline"/>
        <w:rPr>
          <w:sz w:val="28"/>
          <w:szCs w:val="28"/>
        </w:rPr>
      </w:pPr>
      <w:r w:rsidRPr="00445FA4">
        <w:rPr>
          <w:sz w:val="28"/>
          <w:szCs w:val="28"/>
        </w:rPr>
        <w:t>получать антиретровирусную терапию (АРТ);</w:t>
      </w:r>
    </w:p>
    <w:p w:rsidR="00795A3C" w:rsidRPr="00445FA4" w:rsidRDefault="00795A3C" w:rsidP="002F2836">
      <w:pPr>
        <w:pStyle w:val="ListParagraph"/>
        <w:numPr>
          <w:ilvl w:val="0"/>
          <w:numId w:val="21"/>
        </w:numPr>
        <w:shd w:val="clear" w:color="auto" w:fill="FFFFFF"/>
        <w:ind w:left="709" w:right="300" w:hanging="709"/>
        <w:jc w:val="both"/>
        <w:textAlignment w:val="baseline"/>
        <w:rPr>
          <w:color w:val="333333"/>
          <w:sz w:val="28"/>
          <w:szCs w:val="28"/>
        </w:rPr>
      </w:pPr>
      <w:r w:rsidRPr="00445FA4">
        <w:rPr>
          <w:sz w:val="28"/>
          <w:szCs w:val="28"/>
        </w:rPr>
        <w:t xml:space="preserve">ответственно относиться к приему лекарственных препаратов (не пропускать их прием, соблюдать назначенную схему лечения), что позволит в ходе лечения достигнуть неопределяемой вирусной нагрузки. </w:t>
      </w:r>
    </w:p>
    <w:p w:rsidR="00795A3C" w:rsidRPr="00445FA4" w:rsidRDefault="00795A3C" w:rsidP="002F2836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Эти мероприятия (проводимые в нашей стране на бесплатной основе) составляют основу диспансерного наблюдения за пациентами с диагнозом «ВИЧ-инфекция» и направлены на удлинение продолжительности  жизни и трудоспособности,  предупреждение прогрессирования заболевания,  профилактики и своевременного лечения оппортунистических инфекций.  Цель диспансеризации - продлить жизнь человека, инфицированного ВИЧ, сделать ее социально содержательной и экономически продуктивной. </w:t>
      </w:r>
      <w:r w:rsidRPr="00445FA4">
        <w:rPr>
          <w:color w:val="000000"/>
          <w:sz w:val="28"/>
          <w:szCs w:val="28"/>
        </w:rPr>
        <w:t>По последним научным данным продолжительность жизни ВИЧ-позитивного человека, приверженного к диспансеризации и лечению, сопоставима с продолжительностью жизни человека без диагноза.</w:t>
      </w:r>
    </w:p>
    <w:p w:rsidR="00795A3C" w:rsidRPr="00445FA4" w:rsidRDefault="00795A3C" w:rsidP="00E76C7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5FA4">
        <w:rPr>
          <w:sz w:val="28"/>
          <w:szCs w:val="28"/>
        </w:rPr>
        <w:t xml:space="preserve"> связи с этим сегодня  звучит призыв к тестированию и самотестированию на ВИЧ.  Важно понимать, что,  несмотря на то, что человек не является представителем ключевой группы, он по тем или иным причинам может быть инфицирован ВИЧ и долгое время даже не догадываться об этом. Своевременное выявление вируса дает возможность бороться за качество и продолжительность жизни каждого отдельно взятого человека.</w:t>
      </w:r>
    </w:p>
    <w:p w:rsidR="00795A3C" w:rsidRPr="00445FA4" w:rsidRDefault="00795A3C" w:rsidP="002F2836">
      <w:pPr>
        <w:pStyle w:val="BodyText"/>
        <w:tabs>
          <w:tab w:val="num" w:pos="0"/>
        </w:tabs>
        <w:ind w:firstLine="708"/>
        <w:rPr>
          <w:lang/>
        </w:rPr>
      </w:pPr>
      <w:r w:rsidRPr="00445FA4">
        <w:rPr>
          <w:lang/>
        </w:rPr>
        <w:t xml:space="preserve">По итогам за 1 квартал 2020 года в стране достигнуты следующие индикаторные показатели стратегической цели ЮНЭЙДС «90-90-90»: </w:t>
      </w:r>
    </w:p>
    <w:p w:rsidR="00795A3C" w:rsidRPr="00445FA4" w:rsidRDefault="00795A3C" w:rsidP="002F2836">
      <w:pPr>
        <w:pStyle w:val="BodyText"/>
        <w:numPr>
          <w:ilvl w:val="0"/>
          <w:numId w:val="23"/>
        </w:numPr>
        <w:ind w:left="709" w:hanging="709"/>
        <w:rPr>
          <w:lang/>
        </w:rPr>
      </w:pPr>
      <w:r w:rsidRPr="00445FA4">
        <w:rPr>
          <w:lang/>
        </w:rPr>
        <w:t>Знают о своем ВИЧ-позитивном статусе  86,1% ЛЖВ от их оценочного числа, равного 26 000 человек;</w:t>
      </w:r>
    </w:p>
    <w:p w:rsidR="00795A3C" w:rsidRDefault="00795A3C" w:rsidP="00E76C7C">
      <w:pPr>
        <w:pStyle w:val="BodyText"/>
        <w:numPr>
          <w:ilvl w:val="0"/>
          <w:numId w:val="23"/>
        </w:numPr>
        <w:ind w:left="709" w:hanging="709"/>
        <w:rPr>
          <w:lang/>
        </w:rPr>
      </w:pPr>
      <w:r w:rsidRPr="00445FA4">
        <w:rPr>
          <w:lang/>
        </w:rPr>
        <w:t>Находятся на лечении 82% ЛЖВ;</w:t>
      </w:r>
    </w:p>
    <w:p w:rsidR="00795A3C" w:rsidRDefault="00795A3C" w:rsidP="00E76C7C">
      <w:pPr>
        <w:pStyle w:val="BodyText"/>
        <w:numPr>
          <w:ilvl w:val="0"/>
          <w:numId w:val="23"/>
        </w:numPr>
        <w:ind w:left="709" w:hanging="709"/>
        <w:rPr>
          <w:lang/>
        </w:rPr>
      </w:pPr>
      <w:r w:rsidRPr="00E76C7C">
        <w:rPr>
          <w:lang/>
        </w:rPr>
        <w:t>Неопределяемая вирусная нагрузка достигнута у 77,7% ЛЖВ, находящихся на лечении.</w:t>
      </w:r>
      <w:r w:rsidRPr="00E76C7C">
        <w:rPr>
          <w:noProof/>
        </w:rPr>
        <w:t xml:space="preserve"> </w:t>
      </w:r>
    </w:p>
    <w:p w:rsidR="00795A3C" w:rsidRDefault="00795A3C" w:rsidP="00E76C7C">
      <w:pPr>
        <w:pStyle w:val="BodyText"/>
        <w:ind w:firstLine="708"/>
        <w:rPr>
          <w:lang/>
        </w:rPr>
      </w:pPr>
      <w:r w:rsidRPr="0016360B">
        <w:rPr>
          <w:noProof/>
        </w:rPr>
        <w:pict>
          <v:shape id="Рисунок 6" o:spid="_x0000_i1026" type="#_x0000_t75" style="width:464.4pt;height:347.4pt;visibility:visible">
            <v:imagedata r:id="rId9" o:title=""/>
          </v:shape>
        </w:pict>
      </w:r>
    </w:p>
    <w:p w:rsidR="00795A3C" w:rsidRPr="00E76C7C" w:rsidRDefault="00795A3C" w:rsidP="00E76C7C">
      <w:pPr>
        <w:pStyle w:val="BodyText"/>
        <w:ind w:firstLine="708"/>
        <w:rPr>
          <w:lang/>
        </w:rPr>
      </w:pPr>
      <w:r w:rsidRPr="00E76C7C">
        <w:t>Стигма по отношению к ВИЧ-положительным людям является серьезной проблемой, как психологического, так и медико-социального характера, что может проявляться в низкой приверженности к лечению (или отказу от лечения) и медицинскому наблюдению.</w:t>
      </w:r>
    </w:p>
    <w:p w:rsidR="00795A3C" w:rsidRPr="00E76C7C" w:rsidRDefault="00795A3C" w:rsidP="00E76C7C">
      <w:pPr>
        <w:tabs>
          <w:tab w:val="left" w:pos="709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ab/>
        <w:t xml:space="preserve">Стигма (от греч. </w:t>
      </w:r>
      <w:r w:rsidRPr="00445FA4">
        <w:rPr>
          <w:i/>
          <w:iCs/>
          <w:color w:val="222222"/>
          <w:sz w:val="28"/>
          <w:szCs w:val="28"/>
          <w:shd w:val="clear" w:color="auto" w:fill="FFFFFF"/>
        </w:rPr>
        <w:t>στίγμα</w:t>
      </w:r>
      <w:r w:rsidRPr="00445FA4">
        <w:rPr>
          <w:sz w:val="28"/>
          <w:szCs w:val="28"/>
        </w:rPr>
        <w:t xml:space="preserve"> ‘</w:t>
      </w:r>
      <w:r w:rsidRPr="00445FA4">
        <w:rPr>
          <w:color w:val="222222"/>
          <w:sz w:val="28"/>
          <w:szCs w:val="28"/>
          <w:shd w:val="clear" w:color="auto" w:fill="FFFFFF"/>
        </w:rPr>
        <w:t>знак, пятно, отметина</w:t>
      </w:r>
      <w:r w:rsidRPr="00445FA4">
        <w:rPr>
          <w:sz w:val="28"/>
          <w:szCs w:val="28"/>
        </w:rPr>
        <w:t xml:space="preserve">’ и </w:t>
      </w:r>
      <w:r w:rsidRPr="00445FA4">
        <w:rPr>
          <w:color w:val="333333"/>
          <w:sz w:val="28"/>
          <w:szCs w:val="28"/>
        </w:rPr>
        <w:t xml:space="preserve">англ. </w:t>
      </w:r>
      <w:r w:rsidRPr="00445FA4">
        <w:rPr>
          <w:i/>
          <w:iCs/>
          <w:color w:val="333333"/>
          <w:sz w:val="28"/>
          <w:szCs w:val="28"/>
        </w:rPr>
        <w:t>stigma</w:t>
      </w:r>
      <w:r w:rsidRPr="00445FA4">
        <w:rPr>
          <w:color w:val="333333"/>
          <w:sz w:val="28"/>
          <w:szCs w:val="28"/>
        </w:rPr>
        <w:t xml:space="preserve"> </w:t>
      </w:r>
      <w:r w:rsidRPr="00445FA4">
        <w:rPr>
          <w:sz w:val="28"/>
          <w:szCs w:val="28"/>
        </w:rPr>
        <w:t>‘</w:t>
      </w:r>
      <w:r w:rsidRPr="00445FA4">
        <w:rPr>
          <w:color w:val="333333"/>
          <w:sz w:val="28"/>
          <w:szCs w:val="28"/>
        </w:rPr>
        <w:t>клеймо, ярлык</w:t>
      </w:r>
      <w:r w:rsidRPr="00445FA4">
        <w:rPr>
          <w:sz w:val="28"/>
          <w:szCs w:val="28"/>
        </w:rPr>
        <w:t>’)  - это предвзятое, негативное отношение  к отдельному  человеку или  группе  людей, связанное с наличием  у него/них каких-либо особых свойств или признаков. Стигма чаще всего базируется на неверных представлениях о заболевании, предрассудках и страхах.</w:t>
      </w:r>
    </w:p>
    <w:p w:rsidR="00795A3C" w:rsidRDefault="00795A3C" w:rsidP="00E76C7C">
      <w:pPr>
        <w:jc w:val="center"/>
        <w:rPr>
          <w:sz w:val="28"/>
          <w:szCs w:val="28"/>
        </w:rPr>
      </w:pPr>
      <w:r w:rsidRPr="0016360B">
        <w:rPr>
          <w:noProof/>
          <w:sz w:val="28"/>
          <w:szCs w:val="28"/>
        </w:rPr>
        <w:pict>
          <v:shape id="Рисунок 7" o:spid="_x0000_i1027" type="#_x0000_t75" style="width:492pt;height:327.6pt;visibility:visible">
            <v:imagedata r:id="rId10" o:title=""/>
          </v:shape>
        </w:pict>
      </w:r>
    </w:p>
    <w:p w:rsidR="00795A3C" w:rsidRPr="00445FA4" w:rsidRDefault="00795A3C" w:rsidP="00F237E1">
      <w:pPr>
        <w:tabs>
          <w:tab w:val="left" w:pos="2977"/>
        </w:tabs>
        <w:jc w:val="center"/>
        <w:rPr>
          <w:sz w:val="28"/>
          <w:szCs w:val="28"/>
        </w:rPr>
      </w:pPr>
    </w:p>
    <w:p w:rsidR="00795A3C" w:rsidRPr="00445FA4" w:rsidRDefault="00795A3C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В обществе стигма преимущественно выражается не в физическом насилии, а в негативном эмоционально-психологическом воздействии со стороны других людей (например, устные негативные высказывания). Такие действия во многом формируют отрицательные эмоции, которые испытывают по поводу своего «+» статуса люди, живущие с ВИЧ (стыд, страх, изоляция от общества, боязнь раскрытия ВИЧ-положительного статуса, увольнения с работы). </w:t>
      </w:r>
    </w:p>
    <w:p w:rsidR="00795A3C" w:rsidRPr="00445FA4" w:rsidRDefault="00795A3C" w:rsidP="00445FA4">
      <w:pPr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Неблагоприятные  последствия стигмы:</w:t>
      </w:r>
    </w:p>
    <w:p w:rsidR="00795A3C" w:rsidRPr="00445FA4" w:rsidRDefault="00795A3C" w:rsidP="00F237E1">
      <w:pPr>
        <w:pStyle w:val="a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развитие у людей, живущих с ВИЧ, л</w:t>
      </w:r>
      <w:r w:rsidRPr="00445FA4">
        <w:rPr>
          <w:color w:val="202122"/>
          <w:sz w:val="28"/>
          <w:szCs w:val="28"/>
          <w:shd w:val="clear" w:color="auto" w:fill="FFFFFF"/>
        </w:rPr>
        <w:t>ичной (или внутренней) стигматизации   — предубеждений против самих себя, что может привести к отказу от лечения и прогрессированию заболевания</w:t>
      </w:r>
    </w:p>
    <w:p w:rsidR="00795A3C" w:rsidRPr="00445FA4" w:rsidRDefault="00795A3C" w:rsidP="00F237E1">
      <w:pPr>
        <w:pStyle w:val="a"/>
        <w:tabs>
          <w:tab w:val="left" w:pos="426"/>
        </w:tabs>
        <w:ind w:left="720"/>
        <w:jc w:val="both"/>
        <w:rPr>
          <w:sz w:val="28"/>
          <w:szCs w:val="28"/>
        </w:rPr>
      </w:pPr>
    </w:p>
    <w:p w:rsidR="00795A3C" w:rsidRPr="00445FA4" w:rsidRDefault="00795A3C" w:rsidP="00F237E1">
      <w:pPr>
        <w:pStyle w:val="a"/>
        <w:numPr>
          <w:ilvl w:val="0"/>
          <w:numId w:val="25"/>
        </w:numPr>
        <w:tabs>
          <w:tab w:val="left" w:pos="284"/>
        </w:tabs>
        <w:jc w:val="both"/>
        <w:rPr>
          <w:sz w:val="28"/>
          <w:szCs w:val="28"/>
        </w:rPr>
      </w:pPr>
      <w:r w:rsidRPr="00445FA4">
        <w:rPr>
          <w:sz w:val="28"/>
          <w:szCs w:val="28"/>
        </w:rPr>
        <w:t>распространение ВИЧ-инфекции среди населения по причине низкой обращаемости за услугами по профилактике ВИЧ, отказ от тестирования на ВИЧ (например, из-за страха перед реакцией окружающих люди боятся узнать, инфицированы они или нет)</w:t>
      </w:r>
    </w:p>
    <w:p w:rsidR="00795A3C" w:rsidRPr="00445FA4" w:rsidRDefault="00795A3C" w:rsidP="00F237E1">
      <w:pPr>
        <w:pStyle w:val="a"/>
        <w:jc w:val="both"/>
        <w:rPr>
          <w:sz w:val="28"/>
          <w:szCs w:val="28"/>
        </w:rPr>
      </w:pPr>
    </w:p>
    <w:p w:rsidR="00795A3C" w:rsidRPr="00445FA4" w:rsidRDefault="00795A3C" w:rsidP="00F237E1">
      <w:pPr>
        <w:pStyle w:val="a"/>
        <w:numPr>
          <w:ilvl w:val="0"/>
          <w:numId w:val="25"/>
        </w:numPr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неприятие и умалчивание проблемы (ошибочное мнение о том, что «ВИЧ-инфекция – это проблема маргинальных слоев населения»)</w:t>
      </w:r>
    </w:p>
    <w:p w:rsidR="00795A3C" w:rsidRPr="00445FA4" w:rsidRDefault="00795A3C" w:rsidP="00F237E1">
      <w:pPr>
        <w:pStyle w:val="a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45FA4">
        <w:rPr>
          <w:sz w:val="28"/>
          <w:szCs w:val="28"/>
        </w:rPr>
        <w:t>Устранение стигмы в отношении ВИЧ-положительных людей позволяет разрушить психологический барьер, препятствующий тестированию на ВИЧ</w:t>
      </w:r>
      <w:r w:rsidRPr="00445FA4">
        <w:rPr>
          <w:color w:val="FF0000"/>
          <w:sz w:val="28"/>
          <w:szCs w:val="28"/>
        </w:rPr>
        <w:t>,</w:t>
      </w:r>
      <w:r w:rsidRPr="00445FA4">
        <w:rPr>
          <w:sz w:val="28"/>
          <w:szCs w:val="28"/>
        </w:rPr>
        <w:t xml:space="preserve"> создать условия для своевременного обращения за помощью и лечением,  для изменения поведения,  уменьшить необоснованные страхи и нормализовать отношения между людьми.</w:t>
      </w:r>
    </w:p>
    <w:p w:rsidR="00795A3C" w:rsidRPr="00445FA4" w:rsidRDefault="00795A3C" w:rsidP="00E76C7C">
      <w:pPr>
        <w:pStyle w:val="a"/>
        <w:ind w:firstLine="708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Сегодня профилактика ВИЧ-инфекции носит комплексный характер и направлена на формирование  ответственного отношения к своему здоровью и приверженности здоровому образу жизни в целом. </w:t>
      </w:r>
    </w:p>
    <w:p w:rsidR="00795A3C" w:rsidRPr="00445FA4" w:rsidRDefault="00795A3C" w:rsidP="00E76C7C">
      <w:pPr>
        <w:ind w:firstLine="426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445FA4">
        <w:rPr>
          <w:b/>
          <w:bCs/>
          <w:sz w:val="28"/>
          <w:szCs w:val="28"/>
        </w:rPr>
        <w:t>Предупредить инфицирование можно, соблюдая следующие правила: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не употреблять  наркотики;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445FA4">
        <w:rPr>
          <w:sz w:val="28"/>
          <w:szCs w:val="28"/>
        </w:rPr>
        <w:t xml:space="preserve">избегать случайных половых контактов и хранить </w:t>
      </w:r>
      <w:r w:rsidRPr="00445FA4">
        <w:rPr>
          <w:color w:val="000000"/>
          <w:sz w:val="28"/>
          <w:szCs w:val="28"/>
          <w:shd w:val="clear" w:color="auto" w:fill="FFFFFF"/>
        </w:rPr>
        <w:t>верность одному партнеру;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презервативом при случайных половых контактах;</w:t>
      </w:r>
      <w:r w:rsidRPr="00445FA4">
        <w:rPr>
          <w:sz w:val="28"/>
          <w:szCs w:val="28"/>
        </w:rPr>
        <w:t xml:space="preserve"> 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sz w:val="28"/>
          <w:szCs w:val="28"/>
        </w:rPr>
      </w:pPr>
      <w:r w:rsidRPr="00445FA4">
        <w:rPr>
          <w:sz w:val="28"/>
          <w:szCs w:val="28"/>
        </w:rPr>
        <w:t>своевременно обращаться за медицинской помощью в случае воспалительных заболеваний репродуктивной системы и инфекций, передаваемых половым путем;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инвазивные процедуры (татуировки, пирсинг и другие) проводить только в специализированных учреждениях;</w:t>
      </w:r>
    </w:p>
    <w:p w:rsidR="00795A3C" w:rsidRPr="00445FA4" w:rsidRDefault="00795A3C" w:rsidP="00F237E1">
      <w:pPr>
        <w:pStyle w:val="ListParagraph"/>
        <w:numPr>
          <w:ilvl w:val="0"/>
          <w:numId w:val="20"/>
        </w:numPr>
        <w:ind w:left="426" w:hanging="426"/>
        <w:jc w:val="both"/>
        <w:rPr>
          <w:color w:val="000000"/>
          <w:sz w:val="28"/>
          <w:szCs w:val="28"/>
        </w:rPr>
      </w:pPr>
      <w:r w:rsidRPr="00445FA4">
        <w:rPr>
          <w:color w:val="000000"/>
          <w:sz w:val="28"/>
          <w:szCs w:val="28"/>
        </w:rPr>
        <w:t>пользоваться только индивидуальными предметами личной гигиены (бритвы, лезвия и маникюрные принадлежности и т.д.).</w:t>
      </w:r>
    </w:p>
    <w:p w:rsidR="00795A3C" w:rsidRDefault="00795A3C" w:rsidP="00E76C7C">
      <w:pPr>
        <w:pStyle w:val="BodyText"/>
        <w:jc w:val="center"/>
        <w:rPr>
          <w:color w:val="000000"/>
          <w:lang/>
        </w:rPr>
      </w:pPr>
      <w:r w:rsidRPr="0016360B">
        <w:rPr>
          <w:noProof/>
          <w:color w:val="000000"/>
        </w:rPr>
        <w:pict>
          <v:shape id="Рисунок 12" o:spid="_x0000_i1028" type="#_x0000_t75" style="width:503.4pt;height:355.8pt;visibility:visible">
            <v:imagedata r:id="rId11" o:title=""/>
          </v:shape>
        </w:pict>
      </w:r>
      <w:bookmarkStart w:id="1" w:name="_PictureBullets"/>
      <w:r w:rsidRPr="00CC085D">
        <w:rPr>
          <w:vanish/>
          <w:sz w:val="24"/>
          <w:szCs w:val="24"/>
        </w:rPr>
        <w:pict>
          <v:shape id="_x0000_i1029" type="#_x0000_t75" style="width:256.8pt;height:448.2pt" o:bullet="t">
            <v:imagedata r:id="rId12" o:title=""/>
          </v:shape>
        </w:pict>
      </w:r>
      <w:bookmarkEnd w:id="1"/>
    </w:p>
    <w:sectPr w:rsidR="00795A3C" w:rsidSect="00A81694">
      <w:headerReference w:type="default" r:id="rId13"/>
      <w:footerReference w:type="default" r:id="rId14"/>
      <w:pgSz w:w="11906" w:h="16838"/>
      <w:pgMar w:top="993" w:right="707" w:bottom="1276" w:left="1134" w:header="720" w:footer="7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A3C" w:rsidRDefault="00795A3C">
      <w:r>
        <w:separator/>
      </w:r>
    </w:p>
  </w:endnote>
  <w:endnote w:type="continuationSeparator" w:id="0">
    <w:p w:rsidR="00795A3C" w:rsidRDefault="00795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A3C" w:rsidRDefault="00795A3C" w:rsidP="00525969">
    <w:pPr>
      <w:pStyle w:val="Footer"/>
      <w:jc w:val="center"/>
      <w:rPr>
        <w:sz w:val="16"/>
        <w:szCs w:val="16"/>
      </w:rPr>
    </w:pPr>
  </w:p>
  <w:p w:rsidR="00795A3C" w:rsidRPr="00246778" w:rsidRDefault="00795A3C" w:rsidP="00DC7E88">
    <w:pPr>
      <w:pStyle w:val="Footer"/>
      <w:tabs>
        <w:tab w:val="center" w:pos="4949"/>
        <w:tab w:val="right" w:pos="9899"/>
      </w:tabs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>
      <w:rPr>
        <w:sz w:val="18"/>
        <w:szCs w:val="18"/>
      </w:rPr>
      <w:t>-инфекции и парентеральных вирусных гепатитов</w:t>
    </w:r>
  </w:p>
  <w:p w:rsidR="00795A3C" w:rsidRPr="00246778" w:rsidRDefault="00795A3C" w:rsidP="00525969">
    <w:pPr>
      <w:pStyle w:val="Footer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795A3C" w:rsidRPr="00246778" w:rsidRDefault="00795A3C" w:rsidP="00525969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A3C" w:rsidRDefault="00795A3C">
      <w:r>
        <w:separator/>
      </w:r>
    </w:p>
  </w:footnote>
  <w:footnote w:type="continuationSeparator" w:id="0">
    <w:p w:rsidR="00795A3C" w:rsidRDefault="00795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A3C" w:rsidRDefault="00795A3C">
    <w:pPr>
      <w:pStyle w:val="Header"/>
      <w:jc w:val="right"/>
    </w:pPr>
  </w:p>
  <w:p w:rsidR="00795A3C" w:rsidRDefault="00795A3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9296E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5854553A"/>
    <w:multiLevelType w:val="hybridMultilevel"/>
    <w:tmpl w:val="D1C8966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DF83A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8F456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A82207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204D5C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59CFE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058FB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0C22F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2180A9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3" w:hanging="360"/>
      </w:pPr>
    </w:lvl>
    <w:lvl w:ilvl="2" w:tplc="0419001B">
      <w:start w:val="1"/>
      <w:numFmt w:val="lowerRoman"/>
      <w:lvlText w:val="%3."/>
      <w:lvlJc w:val="right"/>
      <w:pPr>
        <w:ind w:left="2583" w:hanging="180"/>
      </w:pPr>
    </w:lvl>
    <w:lvl w:ilvl="3" w:tplc="0419000F">
      <w:start w:val="1"/>
      <w:numFmt w:val="decimal"/>
      <w:lvlText w:val="%4."/>
      <w:lvlJc w:val="left"/>
      <w:pPr>
        <w:ind w:left="3303" w:hanging="360"/>
      </w:pPr>
    </w:lvl>
    <w:lvl w:ilvl="4" w:tplc="04190019">
      <w:start w:val="1"/>
      <w:numFmt w:val="lowerLetter"/>
      <w:lvlText w:val="%5."/>
      <w:lvlJc w:val="left"/>
      <w:pPr>
        <w:ind w:left="4023" w:hanging="360"/>
      </w:pPr>
    </w:lvl>
    <w:lvl w:ilvl="5" w:tplc="0419001B">
      <w:start w:val="1"/>
      <w:numFmt w:val="lowerRoman"/>
      <w:lvlText w:val="%6."/>
      <w:lvlJc w:val="right"/>
      <w:pPr>
        <w:ind w:left="4743" w:hanging="180"/>
      </w:pPr>
    </w:lvl>
    <w:lvl w:ilvl="6" w:tplc="0419000F">
      <w:start w:val="1"/>
      <w:numFmt w:val="decimal"/>
      <w:lvlText w:val="%7."/>
      <w:lvlJc w:val="left"/>
      <w:pPr>
        <w:ind w:left="5463" w:hanging="360"/>
      </w:pPr>
    </w:lvl>
    <w:lvl w:ilvl="7" w:tplc="04190019">
      <w:start w:val="1"/>
      <w:numFmt w:val="lowerLetter"/>
      <w:lvlText w:val="%8."/>
      <w:lvlJc w:val="left"/>
      <w:pPr>
        <w:ind w:left="6183" w:hanging="360"/>
      </w:pPr>
    </w:lvl>
    <w:lvl w:ilvl="8" w:tplc="0419001B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4112"/>
    <w:rsid w:val="0013176F"/>
    <w:rsid w:val="0013318D"/>
    <w:rsid w:val="00134C4C"/>
    <w:rsid w:val="00134DFF"/>
    <w:rsid w:val="0013588B"/>
    <w:rsid w:val="00136CA6"/>
    <w:rsid w:val="001371A4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360B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35D6"/>
    <w:rsid w:val="001C3843"/>
    <w:rsid w:val="001C3AF5"/>
    <w:rsid w:val="001C5968"/>
    <w:rsid w:val="001C696F"/>
    <w:rsid w:val="001C6EA6"/>
    <w:rsid w:val="001D014D"/>
    <w:rsid w:val="001D02EF"/>
    <w:rsid w:val="001D0301"/>
    <w:rsid w:val="001D0913"/>
    <w:rsid w:val="001D2C28"/>
    <w:rsid w:val="001D3EE4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F3"/>
    <w:rsid w:val="00223548"/>
    <w:rsid w:val="00223596"/>
    <w:rsid w:val="00224AAE"/>
    <w:rsid w:val="00226436"/>
    <w:rsid w:val="00227C54"/>
    <w:rsid w:val="002304CC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14D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7CA4"/>
    <w:rsid w:val="00487FE0"/>
    <w:rsid w:val="00490271"/>
    <w:rsid w:val="00490860"/>
    <w:rsid w:val="004917FB"/>
    <w:rsid w:val="00493DBE"/>
    <w:rsid w:val="00494AA2"/>
    <w:rsid w:val="00495122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4424"/>
    <w:rsid w:val="006346C8"/>
    <w:rsid w:val="0063658C"/>
    <w:rsid w:val="006366FA"/>
    <w:rsid w:val="006375BD"/>
    <w:rsid w:val="0063787D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934"/>
    <w:rsid w:val="00673545"/>
    <w:rsid w:val="006742F9"/>
    <w:rsid w:val="00674A8A"/>
    <w:rsid w:val="00674AAA"/>
    <w:rsid w:val="0067528A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57AB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5A3C"/>
    <w:rsid w:val="00796298"/>
    <w:rsid w:val="007977F6"/>
    <w:rsid w:val="007A0821"/>
    <w:rsid w:val="007A56B7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C88"/>
    <w:rsid w:val="00891D06"/>
    <w:rsid w:val="008927B0"/>
    <w:rsid w:val="00893B2A"/>
    <w:rsid w:val="00893D9A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11F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3DC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F7B"/>
    <w:rsid w:val="00A065AC"/>
    <w:rsid w:val="00A071D3"/>
    <w:rsid w:val="00A07DC2"/>
    <w:rsid w:val="00A10680"/>
    <w:rsid w:val="00A119F1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3B08"/>
    <w:rsid w:val="00A53DD2"/>
    <w:rsid w:val="00A5409B"/>
    <w:rsid w:val="00A547FA"/>
    <w:rsid w:val="00A5491C"/>
    <w:rsid w:val="00A54E6C"/>
    <w:rsid w:val="00A54F2A"/>
    <w:rsid w:val="00A56A0B"/>
    <w:rsid w:val="00A57779"/>
    <w:rsid w:val="00A6047C"/>
    <w:rsid w:val="00A6186B"/>
    <w:rsid w:val="00A6766E"/>
    <w:rsid w:val="00A71779"/>
    <w:rsid w:val="00A71D29"/>
    <w:rsid w:val="00A72B34"/>
    <w:rsid w:val="00A74453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CD7"/>
    <w:rsid w:val="00C5473E"/>
    <w:rsid w:val="00C54F02"/>
    <w:rsid w:val="00C551D0"/>
    <w:rsid w:val="00C552A1"/>
    <w:rsid w:val="00C552FB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85D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504C"/>
    <w:rsid w:val="00CF5724"/>
    <w:rsid w:val="00CF57D4"/>
    <w:rsid w:val="00CF6318"/>
    <w:rsid w:val="00CF74CD"/>
    <w:rsid w:val="00CF750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FA8"/>
    <w:rsid w:val="00D16521"/>
    <w:rsid w:val="00D22A82"/>
    <w:rsid w:val="00D24193"/>
    <w:rsid w:val="00D24670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957"/>
    <w:rsid w:val="00D844AB"/>
    <w:rsid w:val="00D84916"/>
    <w:rsid w:val="00D857CF"/>
    <w:rsid w:val="00D8584C"/>
    <w:rsid w:val="00D85968"/>
    <w:rsid w:val="00D8704D"/>
    <w:rsid w:val="00D87645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42D7"/>
    <w:rsid w:val="00ED4594"/>
    <w:rsid w:val="00ED4DB0"/>
    <w:rsid w:val="00ED5DCB"/>
    <w:rsid w:val="00ED5EA5"/>
    <w:rsid w:val="00ED6571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194"/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1B3194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F1F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B3194"/>
    <w:pPr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373E7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1B319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1F19"/>
    <w:rPr>
      <w:sz w:val="20"/>
      <w:szCs w:val="20"/>
    </w:rPr>
  </w:style>
  <w:style w:type="paragraph" w:styleId="BlockText">
    <w:name w:val="Block Text"/>
    <w:basedOn w:val="Normal"/>
    <w:uiPriority w:val="99"/>
    <w:rsid w:val="001B3194"/>
    <w:pPr>
      <w:ind w:left="-284" w:right="-483"/>
      <w:jc w:val="both"/>
    </w:pPr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5055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81DD7"/>
  </w:style>
  <w:style w:type="paragraph" w:customStyle="1" w:styleId="CharChar3">
    <w:name w:val="Char Char3"/>
    <w:basedOn w:val="Normal"/>
    <w:uiPriority w:val="99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Normal"/>
    <w:uiPriority w:val="99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Normal"/>
    <w:uiPriority w:val="99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ListParagraph">
    <w:name w:val="List Paragraph"/>
    <w:aliases w:val="ТЗ список,Абзац списка литеральный,Абзац списка с маркерами,Medium Grid 1 - Accent 21,Цветной список - Акцент 11,Akapit z listą BS,List Paragraph 1,List_Paragraph,Multilevel para_II,List Paragraph1,PAD,Bullet1,Numbered list"/>
    <w:basedOn w:val="Normal"/>
    <w:link w:val="ListParagraphChar"/>
    <w:uiPriority w:val="99"/>
    <w:qFormat/>
    <w:rsid w:val="009D69CC"/>
    <w:pPr>
      <w:ind w:left="708"/>
    </w:pPr>
  </w:style>
  <w:style w:type="table" w:styleId="TableGrid">
    <w:name w:val="Table Grid"/>
    <w:basedOn w:val="TableNormal"/>
    <w:uiPriority w:val="99"/>
    <w:rsid w:val="005D4A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83C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3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ListParagraphChar">
    <w:name w:val="List Paragraph Char"/>
    <w:aliases w:val="ТЗ список Char,Абзац списка литеральный Char,Абзац списка с маркерами Char,Medium Grid 1 - Accent 21 Char,Цветной список - Акцент 11 Char,Akapit z listą BS Char,List Paragraph 1 Char,List_Paragraph Char,Multilevel para_II Char"/>
    <w:link w:val="ListParagraph"/>
    <w:uiPriority w:val="99"/>
    <w:locked/>
    <w:rsid w:val="00FC0724"/>
  </w:style>
  <w:style w:type="paragraph" w:styleId="NoSpacing">
    <w:name w:val="No Spacing"/>
    <w:uiPriority w:val="99"/>
    <w:qFormat/>
    <w:rsid w:val="00FE4A32"/>
    <w:rPr>
      <w:rFonts w:ascii="Calibri" w:hAnsi="Calibri" w:cs="Calibri"/>
      <w:lang w:eastAsia="en-US"/>
    </w:rPr>
  </w:style>
  <w:style w:type="paragraph" w:styleId="Caption">
    <w:name w:val="caption"/>
    <w:basedOn w:val="Normal"/>
    <w:next w:val="Normal"/>
    <w:uiPriority w:val="99"/>
    <w:qFormat/>
    <w:rsid w:val="008617B0"/>
    <w:pPr>
      <w:spacing w:after="200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99"/>
    <w:qFormat/>
    <w:rsid w:val="00D42162"/>
    <w:rPr>
      <w:b/>
      <w:bCs/>
    </w:rPr>
  </w:style>
  <w:style w:type="paragraph" w:customStyle="1" w:styleId="a">
    <w:name w:val="Стиль"/>
    <w:uiPriority w:val="99"/>
    <w:rsid w:val="00F237E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1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664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4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4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5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5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5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5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66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1080</Words>
  <Characters>6162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subject/>
  <dc:creator>1</dc:creator>
  <cp:keywords/>
  <dc:description/>
  <cp:lastModifiedBy>admin</cp:lastModifiedBy>
  <cp:revision>2</cp:revision>
  <cp:lastPrinted>2019-05-17T09:50:00Z</cp:lastPrinted>
  <dcterms:created xsi:type="dcterms:W3CDTF">2020-05-15T08:38:00Z</dcterms:created>
  <dcterms:modified xsi:type="dcterms:W3CDTF">2020-05-15T08:38:00Z</dcterms:modified>
</cp:coreProperties>
</file>